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6107"/>
      </w:tblGrid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874A3F">
            <w:pPr>
              <w:spacing w:before="100" w:beforeAutospacing="1" w:after="100" w:afterAutospacing="1" w:line="240" w:lineRule="auto"/>
              <w:ind w:left="120" w:right="120"/>
              <w:outlineLvl w:val="1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t>Sozial</w:t>
            </w:r>
            <w:r w:rsidR="00874A3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t>therapeuti</w:t>
            </w:r>
            <w:bookmarkStart w:id="0" w:name="_GoBack"/>
            <w:bookmarkEnd w:id="0"/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t>sches Wohnheim Central | Anmeldung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00" w:beforeAutospacing="1" w:after="100" w:afterAutospacing="1" w:line="240" w:lineRule="auto"/>
              <w:ind w:left="120" w:right="120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br/>
              <w:t>Kontaktdaten der Person, die Bewerbung auslöst: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592E194D" wp14:editId="588D7AE9">
                  <wp:extent cx="1478280" cy="207645"/>
                  <wp:effectExtent l="0" t="0" r="7620" b="1905"/>
                  <wp:docPr id="29" name="Grafik 29" descr="dpgFormElement $leqinput type=$quotetext$quote class=$quoteinput$quote name=$quoteF010_Name-44607737-/required$quote tabindex=$quote1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pgFormElement $leqinput type=$quotetext$quote class=$quoteinput$quote name=$quoteF010_Name-44607737-/required$quote tabindex=$quote1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*Vorname: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46B1119D" wp14:editId="11FD8D21">
                  <wp:extent cx="1478280" cy="207645"/>
                  <wp:effectExtent l="0" t="0" r="7620" b="1905"/>
                  <wp:docPr id="28" name="Grafik 28" descr="dpgFormElement $leqinput type=$quotetext$quote class=$quoteinput$quote name=$quoteF011_Vorname-20795124-/required$quote tabindex=$quote1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pgFormElement $leqinput type=$quotetext$quote class=$quoteinput$quote name=$quoteF011_Vorname-20795124-/required$quote tabindex=$quote1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Institution: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471BDD57" wp14:editId="13072ED8">
                  <wp:extent cx="1478280" cy="207645"/>
                  <wp:effectExtent l="0" t="0" r="7620" b="1905"/>
                  <wp:docPr id="27" name="Grafik 27" descr="dpgFormElement $leqinput type=$quotetext$quote class=$quoteinput$quote name=$quoteF012_Institution-40240855-$quote tabindex=$quote12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pgFormElement $leqinput type=$quotetext$quote class=$quoteinput$quote name=$quoteF012_Institution-40240855-$quote tabindex=$quote12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Funktion: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59CDEF3" wp14:editId="3E21D8E2">
                  <wp:extent cx="1478280" cy="207645"/>
                  <wp:effectExtent l="0" t="0" r="7620" b="1905"/>
                  <wp:docPr id="26" name="Grafik 26" descr="dpgFormElement $leqinput type=$quotetext$quote class=$quoteinput$quote name=$quoteF013_Funktion-33711419-$quote tabindex=$quote13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pgFormElement $leqinput type=$quotetext$quote class=$quoteinput$quote name=$quoteF013_Funktion-33711419-$quote tabindex=$quote13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*Telefon-Nummer: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338A3051" wp14:editId="576C6193">
                  <wp:extent cx="1478280" cy="207645"/>
                  <wp:effectExtent l="0" t="0" r="7620" b="1905"/>
                  <wp:docPr id="25" name="Grafik 25" descr="dpgFormElement $leqinput type=$quotetext$quote class=$quoteinput$quote name=$quoteF014_Telefon_Nummer-60960634-/required$quote tabindex=$quote14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pgFormElement $leqinput type=$quotetext$quote class=$quoteinput$quote name=$quoteF014_Telefon_Nummer-60960634-/required$quote tabindex=$quote14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*E-Mail: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73E82F8C" wp14:editId="2D750453">
                  <wp:extent cx="1478280" cy="207645"/>
                  <wp:effectExtent l="0" t="0" r="7620" b="1905"/>
                  <wp:docPr id="24" name="Grafik 24" descr="dpgFormElement $leqinput type=$quotetext$quote class=$quoteinput$quote name=$quoteF015_Email-18209777-/usrmail$quote tabindex=$quote15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pgFormElement $leqinput type=$quotetext$quote class=$quoteinput$quote name=$quoteF015_Email-18209777-/usrmail$quote tabindex=$quote15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Erreichbarkeit: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7D339E5E" wp14:editId="404F8185">
                  <wp:extent cx="1478280" cy="207645"/>
                  <wp:effectExtent l="0" t="0" r="7620" b="1905"/>
                  <wp:docPr id="23" name="Grafik 23" descr="dpgFormElement $leqinput type=$quotetext$quote class=$quoteinput$quote name=$quoteF016_Erreichbarkeit-22870678-$quote tabindex=$quote16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pgFormElement $leqinput type=$quotetext$quote class=$quoteinput$quote name=$quoteF016_Erreichbarkeit-22870678-$quote tabindex=$quote16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00" w:beforeAutospacing="1" w:after="100" w:afterAutospacing="1" w:line="240" w:lineRule="auto"/>
              <w:ind w:left="120" w:right="120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br/>
              <w:t>Kontaktdaten Bewerbung: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4528B172" wp14:editId="452C2BFE">
                  <wp:extent cx="1478280" cy="207645"/>
                  <wp:effectExtent l="0" t="0" r="7620" b="1905"/>
                  <wp:docPr id="22" name="Grafik 22" descr="dpgFormElement $leqinput type=$quotetext$quote class=$quoteinput$quote name=$quoteF020_Name-84661447-/required$quote tabindex=$quote2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pgFormElement $leqinput type=$quotetext$quote class=$quoteinput$quote name=$quoteF020_Name-84661447-/required$quote tabindex=$quote2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*Vorname: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4AA09759" wp14:editId="0DDB16A3">
                  <wp:extent cx="1478280" cy="207645"/>
                  <wp:effectExtent l="0" t="0" r="7620" b="1905"/>
                  <wp:docPr id="21" name="Grafik 21" descr="dpgFormElement $leqinput type=$quotetext$quote class=$quoteinput$quote name=$quoteF021_Vorname-48659103-/required$quote tabindex=$quote2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pgFormElement $leqinput type=$quotetext$quote class=$quoteinput$quote name=$quoteF021_Vorname-48659103-/required$quote tabindex=$quote2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Geburtsdatum: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290034DF" wp14:editId="07F917B2">
                  <wp:extent cx="1478280" cy="207645"/>
                  <wp:effectExtent l="0" t="0" r="7620" b="1905"/>
                  <wp:docPr id="20" name="Grafik 20" descr="dpgFormElement $leqinput type=$quotetext$quote class=$quoteinput$quote name=$quoteF022_Geburtsdatum-41371411-$quote tabindex=$quote22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pgFormElement $leqinput type=$quotetext$quote class=$quoteinput$quote name=$quoteF022_Geburtsdatum-41371411-$quote tabindex=$quote22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Angemeldeter Wohnsitz: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Kanton: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7A0EC27B" wp14:editId="2347D914">
                  <wp:extent cx="1478280" cy="207645"/>
                  <wp:effectExtent l="0" t="0" r="7620" b="1905"/>
                  <wp:docPr id="19" name="Grafik 19" descr="dpgFormElement $leqinput type=$quotetext$quote class=$quoteinput$quote name=$quoteF030_Kanton-41047559-$quote tabindex=$quote3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pgFormElement $leqinput type=$quotetext$quote class=$quoteinput$quote name=$quoteF030_Kanton-41047559-$quote tabindex=$quote3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Derzeitiger Aufenthalt: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65F996D" wp14:editId="6C8DB72C">
                  <wp:extent cx="1478280" cy="207645"/>
                  <wp:effectExtent l="0" t="0" r="7620" b="1905"/>
                  <wp:docPr id="18" name="Grafik 18" descr="dpgFormElement $leqinput type=$quotetext$quote class=$quoteinput$quote name=$quoteF030_Derzeitiger_Aufenthalt-912098-$quote tabindex=$quote3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pgFormElement $leqinput type=$quotetext$quote class=$quoteinput$quote name=$quoteF030_Derzeitiger_Aufenthalt-912098-$quote tabindex=$quote3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Seit: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3B90541" wp14:editId="3C0B423D">
                  <wp:extent cx="1478280" cy="207645"/>
                  <wp:effectExtent l="0" t="0" r="7620" b="1905"/>
                  <wp:docPr id="17" name="Grafik 17" descr="dpgFormElement $leqinput type=$quotetext$quote class=$quoteinput$quote name=$quoteF031_Seit-90022844-$quote tabindex=$quote3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pgFormElement $leqinput type=$quotetext$quote class=$quoteinput$quote name=$quoteF031_Seit-90022844-$quote tabindex=$quote3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IV-Rente %: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6F8FDC6" wp14:editId="692C3FB6">
                  <wp:extent cx="1478280" cy="207645"/>
                  <wp:effectExtent l="0" t="0" r="7620" b="1905"/>
                  <wp:docPr id="16" name="Grafik 16" descr="dpgFormElement $leqinput type=$quotetext$quote class=$quoteinput$quote name=$quoteF035_IV_Rente_Prozente-39602053-$quote tabindex=$quote35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pgFormElement $leqinput type=$quotetext$quote class=$quoteinput$quote name=$quoteF035_IV_Rente_Prozente-39602053-$quote tabindex=$quote35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Antrag auf Rente: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61951E74" wp14:editId="30BE3337">
                  <wp:extent cx="1478280" cy="207645"/>
                  <wp:effectExtent l="0" t="0" r="7620" b="1905"/>
                  <wp:docPr id="15" name="Grafik 15" descr="dpgFormElement $leqinput type=$quotetext$quote class=$quoteinput$quote name=$quoteF036_Antrag_auf_Rente-35584924-$quote tabindex=$quote36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pgFormElement $leqinput type=$quotetext$quote class=$quoteinput$quote name=$quoteF036_Antrag_auf_Rente-35584924-$quote tabindex=$quote36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Vorbescheid: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0BBF8E1D" wp14:editId="4EBBACCD">
                  <wp:extent cx="1478280" cy="207645"/>
                  <wp:effectExtent l="0" t="0" r="7620" b="1905"/>
                  <wp:docPr id="14" name="Grafik 14" descr="dpgFormElement $leqinput type=$quotetext$quote class=$quoteinput$quote name=$quoteF037_Vorbescheid-92429637-$quote tabindex=$quote37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pgFormElement $leqinput type=$quotetext$quote class=$quoteinput$quote name=$quoteF037_Vorbescheid-92429637-$quote tabindex=$quote37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00" w:beforeAutospacing="1" w:after="100" w:afterAutospacing="1" w:line="240" w:lineRule="auto"/>
              <w:ind w:left="120" w:right="120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br/>
              <w:t>Zuständige Person am derzeitigen Aufenthaltsort: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0E10C24" wp14:editId="249B887D">
                  <wp:extent cx="1478280" cy="207645"/>
                  <wp:effectExtent l="0" t="0" r="7620" b="1905"/>
                  <wp:docPr id="13" name="Grafik 13" descr="dpgFormElement $leqinput type=$quotetext$quote class=$quoteinput$quote name=$quoteF040_Name-60671005-$quote tabindex=$quote4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pgFormElement $leqinput type=$quotetext$quote class=$quoteinput$quote name=$quoteF040_Name-60671005-$quote tabindex=$quote4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lastRenderedPageBreak/>
              <w:t>Telefon-Nummer: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7DCFDADB" wp14:editId="2A0BED49">
                  <wp:extent cx="1478280" cy="207645"/>
                  <wp:effectExtent l="0" t="0" r="7620" b="1905"/>
                  <wp:docPr id="12" name="Grafik 12" descr="dpgFormElement $leqinput type=$quotetext$quote class=$quoteinput$quote name=$quoteF041_Telefon_Nummer-51663888-$quote tabindex=$quote4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pgFormElement $leqinput type=$quotetext$quote class=$quoteinput$quote name=$quoteF041_Telefon_Nummer-51663888-$quote tabindex=$quote4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E-Mail: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269AC863" wp14:editId="1B0640A7">
                  <wp:extent cx="1478280" cy="207645"/>
                  <wp:effectExtent l="0" t="0" r="7620" b="1905"/>
                  <wp:docPr id="11" name="Grafik 11" descr="dpgFormElement $leqinput type=$quotetext$quote class=$quoteinput$quote name=$quoteF042_Email-19481419-$quote tabindex=$quote42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pgFormElement $leqinput type=$quotetext$quote class=$quoteinput$quote name=$quoteF042_Email-19481419-$quote tabindex=$quote42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00" w:beforeAutospacing="1" w:after="100" w:afterAutospacing="1" w:line="240" w:lineRule="auto"/>
              <w:ind w:left="120" w:right="120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br/>
            </w:r>
            <w:r w:rsidRPr="0055512F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de-CH"/>
              </w:rPr>
              <w:t>Besteht eine Berufsbeistandschaft oder sonstige Einkommensverwaltung?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Name: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59EB1378" wp14:editId="2A56C367">
                  <wp:extent cx="1478280" cy="207645"/>
                  <wp:effectExtent l="0" t="0" r="7620" b="1905"/>
                  <wp:docPr id="10" name="Grafik 10" descr="dpgFormElement $leqinput type=$quotetext$quote class=$quoteinput$quote name=$quoteF050_Name-48728704-$quote tabindex=$quote5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pgFormElement $leqinput type=$quotetext$quote class=$quoteinput$quote name=$quoteF050_Name-48728704-$quote tabindex=$quote5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Adresse: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5D9313F8" wp14:editId="6E71EADB">
                  <wp:extent cx="1478280" cy="207645"/>
                  <wp:effectExtent l="0" t="0" r="7620" b="1905"/>
                  <wp:docPr id="9" name="Grafik 9" descr="dpgFormElement $leqinput type=$quotetext$quote class=$quoteinput$quote name=$quoteF051_Adresse-33522993-$quote tabindex=$quote5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pgFormElement $leqinput type=$quotetext$quote class=$quoteinput$quote name=$quoteF051_Adresse-33522993-$quote tabindex=$quote5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Telefon-Nummer: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234BC4A1" wp14:editId="2CC30BB6">
                  <wp:extent cx="1478280" cy="207645"/>
                  <wp:effectExtent l="0" t="0" r="7620" b="1905"/>
                  <wp:docPr id="8" name="Grafik 8" descr="dpgFormElement $leqinput type=$quotetext$quote class=$quoteinput$quote name=$quoteF052_Telefon_Nummer-4149068-$quote tabindex=$quote52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pgFormElement $leqinput type=$quotetext$quote class=$quoteinput$quote name=$quoteF052_Telefon_Nummer-4149068-$quote tabindex=$quote52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E-Mail: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51A519EF" wp14:editId="45E0D757">
                  <wp:extent cx="1478280" cy="207645"/>
                  <wp:effectExtent l="0" t="0" r="7620" b="1905"/>
                  <wp:docPr id="7" name="Grafik 7" descr="dpgFormElement $leqinput type=$quotetext$quote class=$quoteinput$quote name=$quoteF053_Email-45624118-$quote tabindex=$quote53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pgFormElement $leqinput type=$quotetext$quote class=$quoteinput$quote name=$quoteF053_Email-45624118-$quote tabindex=$quote53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 xml:space="preserve">Kontakt der Person, </w:t>
            </w: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br/>
            </w: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die Bewerbung auslöst</w:t>
            </w: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5DB20590" wp14:editId="118C40CE">
                  <wp:extent cx="1478280" cy="207645"/>
                  <wp:effectExtent l="0" t="0" r="7620" b="1905"/>
                  <wp:docPr id="6" name="Grafik 6" descr="dpgFormElement $leqinput type=$quotetext$quote class=$quoteinput$quote name=$quoteF054_Eintrittstermin-68152453-$quote tabindex=$quote54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pgFormElement $leqinput type=$quotetext$quote class=$quoteinput$quote name=$quoteF054_Eintrittstermin-68152453-$quote tabindex=$quote54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Ort: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4C9EC9FF" wp14:editId="02B80718">
                  <wp:extent cx="1478280" cy="207645"/>
                  <wp:effectExtent l="0" t="0" r="7620" b="1905"/>
                  <wp:docPr id="5" name="Grafik 5" descr="dpgFormElement $leqinput type=$quotetext$quote class=$quoteinput$quote name=$quoteF060_Ort-93287627-$quote tabindex=$quote60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pgFormElement $leqinput type=$quotetext$quote class=$quoteinput$quote name=$quoteF060_Ort-93287627-$quote tabindex=$quote60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Datum: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68F4D3D2" wp14:editId="136F10A9">
                  <wp:extent cx="1478280" cy="207645"/>
                  <wp:effectExtent l="0" t="0" r="7620" b="1905"/>
                  <wp:docPr id="4" name="Grafik 4" descr="dpgFormElement $leqinput type=$quotetext$quote class=$quoteinput$quote name=$quoteF061_Datum-1476690-$quote tabindex=$quote61$quote value=$quote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pgFormElement $leqinput type=$quotetext$quote class=$quoteinput$quote name=$quoteF061_Datum-1476690-$quote tabindex=$quote61$quote value=$quote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Bemerkungen: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26DEE70F" wp14:editId="5052DEC0">
                  <wp:extent cx="2345690" cy="1561465"/>
                  <wp:effectExtent l="0" t="0" r="0" b="635"/>
                  <wp:docPr id="3" name="Grafik 3" descr="area name='F065_Bemerkungen-1331249-' cols='20' rows='3' tabindex='65' text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rea name='F065_Bemerkungen-1331249-' cols='20' rows='3' tabindex='65' text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 w:rsidRPr="0055512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  <w:t>* Zwingend auszufüllen</w:t>
            </w:r>
          </w:p>
        </w:tc>
      </w:tr>
      <w:tr w:rsidR="0055512F" w:rsidRPr="0055512F" w:rsidTr="0055512F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55512F" w:rsidRPr="0055512F" w:rsidRDefault="0055512F" w:rsidP="0055512F">
            <w:pPr>
              <w:spacing w:before="120" w:after="12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de-CH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5"/>
                <w:szCs w:val="15"/>
                <w:lang w:eastAsia="de-CH"/>
              </w:rPr>
              <w:drawing>
                <wp:inline distT="0" distB="0" distL="0" distR="0" wp14:anchorId="16383D5A" wp14:editId="069651C2">
                  <wp:extent cx="581660" cy="207645"/>
                  <wp:effectExtent l="0" t="0" r="8890" b="1905"/>
                  <wp:docPr id="2" name="Grafik 2" descr="dpgFormElement $leqinput type=$quotesubmit$quote class=$quotebutton$quote name=$quotesubmit$quote value=$quoteFormular absenden$quote tabindex=$quote80$quote  /$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pgFormElement $leqinput type=$quotesubmit$quote class=$quotebutton$quote name=$quotesubmit$quote value=$quoteFormular absenden$quote tabindex=$quote80$quote  /$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6AB" w:rsidRDefault="00EA06AB"/>
    <w:sectPr w:rsidR="00EA06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2F"/>
    <w:rsid w:val="0055512F"/>
    <w:rsid w:val="00874A3F"/>
    <w:rsid w:val="00EA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5551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5512F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styleId="Fett">
    <w:name w:val="Strong"/>
    <w:basedOn w:val="Absatz-Standardschriftart"/>
    <w:uiPriority w:val="22"/>
    <w:qFormat/>
    <w:rsid w:val="0055512F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55512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5551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5512F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styleId="Fett">
    <w:name w:val="Strong"/>
    <w:basedOn w:val="Absatz-Standardschriftart"/>
    <w:uiPriority w:val="22"/>
    <w:qFormat/>
    <w:rsid w:val="0055512F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55512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5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5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C656B596.dotm</Template>
  <TotalTime>0</TotalTime>
  <Pages>2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Sozialdienst des Bezirks Affoltern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 Anita</dc:creator>
  <cp:lastModifiedBy>Weber Anita</cp:lastModifiedBy>
  <cp:revision>2</cp:revision>
  <dcterms:created xsi:type="dcterms:W3CDTF">2017-11-22T14:00:00Z</dcterms:created>
  <dcterms:modified xsi:type="dcterms:W3CDTF">2017-11-22T14:05:00Z</dcterms:modified>
</cp:coreProperties>
</file>